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8"/>
        <w:gridCol w:w="2998"/>
        <w:gridCol w:w="1511"/>
        <w:gridCol w:w="2909"/>
      </w:tblGrid>
      <w:tr w:rsidR="00B2685A" w:rsidRPr="00936C2B" w14:paraId="7D3C9844" w14:textId="77777777" w:rsidTr="001E5384">
        <w:trPr>
          <w:trHeight w:val="340"/>
        </w:trPr>
        <w:tc>
          <w:tcPr>
            <w:tcW w:w="1598" w:type="dxa"/>
            <w:vAlign w:val="center"/>
          </w:tcPr>
          <w:p w14:paraId="1A43CEA9" w14:textId="77777777" w:rsidR="00B2685A" w:rsidRPr="003B7383" w:rsidRDefault="00B2685A" w:rsidP="00B2685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Candidate: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308854188"/>
              <w:placeholder>
                <w:docPart w:val="2D4D920C1E88403AAF5962197F40520D"/>
              </w:placeholder>
              <w:showingPlcHdr/>
            </w:sdtPr>
            <w:sdtContent>
              <w:p w14:paraId="365BF034" w14:textId="03BCE2A1" w:rsidR="00B2685A" w:rsidRPr="003B7383" w:rsidRDefault="00FF46E4" w:rsidP="00B2685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szCs w:val="20"/>
                    <w:lang w:val="nl-NL"/>
                  </w:rPr>
                  <w:t>Click to add candidate name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001AC752" w14:textId="77777777" w:rsidR="00B2685A" w:rsidRPr="003B7383" w:rsidRDefault="00B2685A" w:rsidP="00B2685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Assessor: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257451611"/>
              <w:placeholder>
                <w:docPart w:val="630081EB4D504D1DAECCBB5185B824A4"/>
              </w:placeholder>
              <w:showingPlcHdr/>
            </w:sdtPr>
            <w:sdtContent>
              <w:p w14:paraId="1E5D52C2" w14:textId="2244F0F0" w:rsidR="00B2685A" w:rsidRPr="003B7383" w:rsidRDefault="00FF46E4" w:rsidP="00B2685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assessor name</w:t>
                </w:r>
              </w:p>
            </w:sdtContent>
          </w:sdt>
        </w:tc>
      </w:tr>
      <w:tr w:rsidR="00B2685A" w:rsidRPr="00936C2B" w14:paraId="51D7BCC0" w14:textId="77777777" w:rsidTr="001E5384">
        <w:trPr>
          <w:trHeight w:val="340"/>
        </w:trPr>
        <w:tc>
          <w:tcPr>
            <w:tcW w:w="1598" w:type="dxa"/>
            <w:vAlign w:val="center"/>
          </w:tcPr>
          <w:p w14:paraId="18AA7559" w14:textId="77777777" w:rsidR="00B2685A" w:rsidRPr="003B7383" w:rsidRDefault="00B2685A" w:rsidP="00B2685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IMCA role:</w:t>
            </w:r>
          </w:p>
        </w:tc>
        <w:tc>
          <w:tcPr>
            <w:tcW w:w="7418" w:type="dxa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494253489"/>
              <w:placeholder>
                <w:docPart w:val="F06B995DF1DF447D9FA5EA892BB0CAEC"/>
              </w:placeholder>
              <w:showingPlcHdr/>
            </w:sdtPr>
            <w:sdtContent>
              <w:p w14:paraId="5E64888F" w14:textId="58C0F3A8" w:rsidR="00B2685A" w:rsidRDefault="00FF46E4" w:rsidP="00B2685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IMCA role</w:t>
                </w:r>
              </w:p>
            </w:sdtContent>
          </w:sdt>
        </w:tc>
      </w:tr>
      <w:tr w:rsidR="00B2685A" w:rsidRPr="00936C2B" w14:paraId="06C9ADA1" w14:textId="77777777" w:rsidTr="001E5384">
        <w:trPr>
          <w:trHeight w:val="340"/>
        </w:trPr>
        <w:tc>
          <w:tcPr>
            <w:tcW w:w="1598" w:type="dxa"/>
            <w:vAlign w:val="center"/>
          </w:tcPr>
          <w:p w14:paraId="5C70F3AE" w14:textId="77777777" w:rsidR="00B2685A" w:rsidRPr="003B7383" w:rsidRDefault="00B2685A" w:rsidP="00B2685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Competence ID:</w:t>
            </w:r>
          </w:p>
        </w:tc>
        <w:tc>
          <w:tcPr>
            <w:tcW w:w="7418" w:type="dxa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sz w:val="20"/>
                <w:szCs w:val="20"/>
              </w:rPr>
              <w:id w:val="-1417941162"/>
              <w:placeholder>
                <w:docPart w:val="610A8664B4094E93B9DB78818EA20D46"/>
              </w:placeholder>
              <w:showingPlcHdr/>
            </w:sdtPr>
            <w:sdtContent>
              <w:p w14:paraId="7441438F" w14:textId="5615D68E" w:rsidR="00B2685A" w:rsidRPr="00936C2B" w:rsidRDefault="008659EA" w:rsidP="00B2685A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competence ID(s)</w:t>
                </w:r>
              </w:p>
            </w:sdtContent>
          </w:sdt>
        </w:tc>
      </w:tr>
      <w:tr w:rsidR="00B2685A" w:rsidRPr="003B7383" w14:paraId="77175D27" w14:textId="77777777" w:rsidTr="001E5384">
        <w:trPr>
          <w:trHeight w:val="340"/>
        </w:trPr>
        <w:tc>
          <w:tcPr>
            <w:tcW w:w="1598" w:type="dxa"/>
            <w:vAlign w:val="center"/>
          </w:tcPr>
          <w:p w14:paraId="0216A387" w14:textId="58C66623" w:rsidR="00B2685A" w:rsidRPr="003B7383" w:rsidRDefault="00B2685A" w:rsidP="00B2685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Vessel/ Installation: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568692882"/>
              <w:placeholder>
                <w:docPart w:val="F209C643F9054B96A8D5D116DA93C9E2"/>
              </w:placeholder>
              <w:showingPlcHdr/>
            </w:sdtPr>
            <w:sdtContent>
              <w:p w14:paraId="398C21B3" w14:textId="77531ADF" w:rsidR="00B2685A" w:rsidRPr="003B7383" w:rsidRDefault="00FF46E4" w:rsidP="00B2685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vessel/installation name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4FF59796" w14:textId="77777777" w:rsidR="00B2685A" w:rsidRPr="003B7383" w:rsidRDefault="00B2685A" w:rsidP="00B2685A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Date: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425618978"/>
              <w:placeholder>
                <w:docPart w:val="0C15850726064405AC72A5FF76E3B775"/>
              </w:placeholder>
              <w:showingPlcHdr/>
              <w:date w:fullDate="2026-01-28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1BC531E2" w14:textId="429533B1" w:rsidR="00B2685A" w:rsidRPr="007E6901" w:rsidRDefault="00FF46E4" w:rsidP="00B2685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B2685A" w:rsidRPr="003B7383" w14:paraId="5D33373A" w14:textId="77777777" w:rsidTr="001E5384">
        <w:trPr>
          <w:trHeight w:val="340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vAlign w:val="center"/>
          </w:tcPr>
          <w:p w14:paraId="565D87E5" w14:textId="77777777" w:rsidR="00B2685A" w:rsidRPr="003B7383" w:rsidRDefault="00B2685A" w:rsidP="00B2685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 xml:space="preserve">The following is a record of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questioning to demonstrate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 xml:space="preserve"> the candidate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’s knowledge and understanding of the competence task:</w:t>
            </w:r>
          </w:p>
        </w:tc>
      </w:tr>
      <w:tr w:rsidR="00B2685A" w:rsidRPr="003B7383" w14:paraId="2E4C7F68" w14:textId="77777777" w:rsidTr="001E5384">
        <w:trPr>
          <w:trHeight w:val="340"/>
        </w:trPr>
        <w:tc>
          <w:tcPr>
            <w:tcW w:w="9016" w:type="dxa"/>
            <w:gridSpan w:val="4"/>
            <w:vAlign w:val="center"/>
          </w:tcPr>
          <w:p w14:paraId="10DAA083" w14:textId="77777777" w:rsidR="00B2685A" w:rsidRPr="003B7383" w:rsidRDefault="00B2685A" w:rsidP="00B2685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Brief description of the task</w:t>
            </w:r>
          </w:p>
        </w:tc>
      </w:tr>
      <w:tr w:rsidR="00B2685A" w:rsidRPr="003B7383" w14:paraId="40EE1922" w14:textId="77777777" w:rsidTr="001E5384">
        <w:trPr>
          <w:trHeight w:val="562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34643887"/>
              <w:placeholder>
                <w:docPart w:val="ACB7ED3A49134C3883274E61F5109DE2"/>
              </w:placeholder>
              <w:showingPlcHdr/>
            </w:sdtPr>
            <w:sdtContent>
              <w:p w14:paraId="47C08D00" w14:textId="5841A374" w:rsidR="00101EDF" w:rsidRPr="003B7383" w:rsidRDefault="00FF46E4" w:rsidP="00FF46E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brief description of the task(s)</w:t>
                </w:r>
              </w:p>
            </w:sdtContent>
          </w:sdt>
        </w:tc>
      </w:tr>
      <w:tr w:rsidR="008659EA" w:rsidRPr="00820DC9" w14:paraId="052DD181" w14:textId="77777777" w:rsidTr="00E73A3A">
        <w:trPr>
          <w:trHeight w:val="353"/>
        </w:trPr>
        <w:tc>
          <w:tcPr>
            <w:tcW w:w="9016" w:type="dxa"/>
            <w:gridSpan w:val="4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642261745"/>
              <w:placeholder>
                <w:docPart w:val="B507FF195A4B4570B95F03784178A595"/>
              </w:placeholder>
              <w:showingPlcHdr/>
            </w:sdtPr>
            <w:sdtContent>
              <w:p w14:paraId="094708EB" w14:textId="016E2885" w:rsidR="008659EA" w:rsidRPr="00820DC9" w:rsidRDefault="008659EA" w:rsidP="008659EA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  <w:lang w:val="nl-NL"/>
                  </w:rPr>
                </w:pPr>
                <w:r>
                  <w:rPr>
                    <w:rStyle w:val="PlaceholderText"/>
                    <w:sz w:val="20"/>
                  </w:rPr>
                  <w:t>Click to add question</w:t>
                </w:r>
              </w:p>
            </w:sdtContent>
          </w:sdt>
        </w:tc>
      </w:tr>
      <w:tr w:rsidR="008659EA" w:rsidRPr="003B7383" w14:paraId="076CDC39" w14:textId="77777777" w:rsidTr="001E5384">
        <w:trPr>
          <w:trHeight w:val="1191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id w:val="833427914"/>
              <w:placeholder>
                <w:docPart w:val="29AF88F7CC3849868570C2065BB1DD12"/>
              </w:placeholder>
              <w:showingPlcHdr/>
            </w:sdtPr>
            <w:sdtEndPr>
              <w:rPr>
                <w:lang w:val="en-US"/>
              </w:rPr>
            </w:sdtEndPr>
            <w:sdtContent>
              <w:p w14:paraId="49CAE2D5" w14:textId="20B4FC0D" w:rsidR="008659EA" w:rsidRPr="003B7383" w:rsidRDefault="00FF46E4" w:rsidP="00FF46E4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candidate response</w:t>
                </w:r>
              </w:p>
            </w:sdtContent>
          </w:sdt>
        </w:tc>
      </w:tr>
      <w:tr w:rsidR="008659EA" w:rsidRPr="003B7383" w14:paraId="72E39C37" w14:textId="77777777" w:rsidTr="00C87911">
        <w:trPr>
          <w:trHeight w:val="410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2098310069"/>
              <w:placeholder>
                <w:docPart w:val="6DC0D3A468264AC1A4666E66606204D5"/>
              </w:placeholder>
              <w:showingPlcHdr/>
            </w:sdtPr>
            <w:sdtContent>
              <w:p w14:paraId="76493E30" w14:textId="18247955" w:rsidR="008659EA" w:rsidRDefault="008659EA" w:rsidP="008659EA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question</w:t>
                </w:r>
              </w:p>
            </w:sdtContent>
          </w:sdt>
        </w:tc>
      </w:tr>
      <w:tr w:rsidR="008659EA" w:rsidRPr="003B7383" w14:paraId="37E74C9A" w14:textId="77777777" w:rsidTr="001E5384">
        <w:trPr>
          <w:trHeight w:val="1191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1587650673"/>
              <w:placeholder>
                <w:docPart w:val="9506701D973C4FC68C58BCC22544EBFE"/>
              </w:placeholder>
              <w:showingPlcHdr/>
            </w:sdtPr>
            <w:sdtContent>
              <w:p w14:paraId="20ECCFA9" w14:textId="4E16B24C" w:rsidR="008659EA" w:rsidRDefault="00FF46E4" w:rsidP="00FF46E4">
                <w:pPr>
                  <w:ind w:left="1080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candidate response</w:t>
                </w:r>
              </w:p>
            </w:sdtContent>
          </w:sdt>
        </w:tc>
      </w:tr>
      <w:tr w:rsidR="008659EA" w:rsidRPr="003B7383" w14:paraId="293F08A2" w14:textId="77777777" w:rsidTr="00FE2E2F">
        <w:trPr>
          <w:trHeight w:val="491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1633060295"/>
              <w:placeholder>
                <w:docPart w:val="C548DFBFC5B8449CAA8AAF9F22EC274F"/>
              </w:placeholder>
              <w:showingPlcHdr/>
            </w:sdtPr>
            <w:sdtContent>
              <w:p w14:paraId="3F72915A" w14:textId="68247670" w:rsidR="008659EA" w:rsidRDefault="008659EA" w:rsidP="008659EA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question</w:t>
                </w:r>
              </w:p>
            </w:sdtContent>
          </w:sdt>
        </w:tc>
      </w:tr>
      <w:tr w:rsidR="008659EA" w:rsidRPr="003B7383" w14:paraId="58D59901" w14:textId="77777777" w:rsidTr="001E5384">
        <w:trPr>
          <w:trHeight w:val="1191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122584618"/>
              <w:placeholder>
                <w:docPart w:val="51BA299B237F4224B38D06F58DB5C3AA"/>
              </w:placeholder>
              <w:showingPlcHdr/>
            </w:sdtPr>
            <w:sdtContent>
              <w:p w14:paraId="723AE7A5" w14:textId="0FE292DD" w:rsidR="008659EA" w:rsidRDefault="00FF46E4" w:rsidP="00FF46E4">
                <w:pPr>
                  <w:ind w:left="1080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candidate response</w:t>
                </w:r>
              </w:p>
            </w:sdtContent>
          </w:sdt>
        </w:tc>
      </w:tr>
      <w:tr w:rsidR="008659EA" w:rsidRPr="003B7383" w14:paraId="778E6581" w14:textId="77777777" w:rsidTr="00B23B3C">
        <w:trPr>
          <w:trHeight w:val="486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500349097"/>
              <w:placeholder>
                <w:docPart w:val="59F5F3362AAB465D949105A598583E5E"/>
              </w:placeholder>
              <w:showingPlcHdr/>
            </w:sdtPr>
            <w:sdtContent>
              <w:p w14:paraId="155BA324" w14:textId="59FFAED0" w:rsidR="008659EA" w:rsidRDefault="008659EA" w:rsidP="008659EA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question</w:t>
                </w:r>
              </w:p>
            </w:sdtContent>
          </w:sdt>
        </w:tc>
      </w:tr>
      <w:tr w:rsidR="008659EA" w:rsidRPr="003B7383" w14:paraId="1CD60B68" w14:textId="77777777" w:rsidTr="001E5384">
        <w:trPr>
          <w:trHeight w:val="1191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853642574"/>
              <w:placeholder>
                <w:docPart w:val="BC8B62EA9217499B86126071FEC50785"/>
              </w:placeholder>
              <w:showingPlcHdr/>
            </w:sdtPr>
            <w:sdtContent>
              <w:p w14:paraId="2CD9065E" w14:textId="675672E9" w:rsidR="008659EA" w:rsidRDefault="00FF46E4" w:rsidP="00FF46E4">
                <w:pPr>
                  <w:ind w:left="1080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candidate response</w:t>
                </w:r>
              </w:p>
            </w:sdtContent>
          </w:sdt>
        </w:tc>
      </w:tr>
      <w:tr w:rsidR="008659EA" w:rsidRPr="009B235F" w14:paraId="0AA24CA3" w14:textId="77777777" w:rsidTr="003C4212">
        <w:trPr>
          <w:trHeight w:val="361"/>
        </w:trPr>
        <w:tc>
          <w:tcPr>
            <w:tcW w:w="9016" w:type="dxa"/>
            <w:gridSpan w:val="4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4899943"/>
              <w:placeholder>
                <w:docPart w:val="BEA00360258749C39A2C1EE02C06BFAD"/>
              </w:placeholder>
              <w:showingPlcHdr/>
            </w:sdtPr>
            <w:sdtContent>
              <w:p w14:paraId="5A8064A7" w14:textId="1A95FA00" w:rsidR="008659EA" w:rsidRPr="009B235F" w:rsidRDefault="008659EA" w:rsidP="008659EA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  <w:lang w:val="nl-NL"/>
                  </w:rPr>
                </w:pPr>
                <w:r>
                  <w:rPr>
                    <w:rStyle w:val="PlaceholderText"/>
                  </w:rPr>
                  <w:t>Feedback</w:t>
                </w:r>
              </w:p>
            </w:sdtContent>
          </w:sdt>
        </w:tc>
      </w:tr>
      <w:tr w:rsidR="008659EA" w:rsidRPr="003B7383" w14:paraId="5B82F1BC" w14:textId="77777777" w:rsidTr="00921215">
        <w:trPr>
          <w:trHeight w:val="1341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125779120"/>
              <w:placeholder>
                <w:docPart w:val="D70DD50A803148408FD0F2958A017339"/>
              </w:placeholder>
              <w:showingPlcHdr/>
            </w:sdtPr>
            <w:sdtContent>
              <w:p w14:paraId="0F62C742" w14:textId="68FD5690" w:rsidR="008659EA" w:rsidRDefault="00FF46E4" w:rsidP="00FF46E4">
                <w:pPr>
                  <w:ind w:left="1080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candidate response</w:t>
                </w:r>
              </w:p>
            </w:sdtContent>
          </w:sdt>
        </w:tc>
      </w:tr>
      <w:tr w:rsidR="008659EA" w:rsidRPr="003B7383" w14:paraId="69705FA5" w14:textId="77777777" w:rsidTr="001E5384">
        <w:trPr>
          <w:trHeight w:val="340"/>
        </w:trPr>
        <w:tc>
          <w:tcPr>
            <w:tcW w:w="9016" w:type="dxa"/>
            <w:gridSpan w:val="4"/>
            <w:vAlign w:val="center"/>
          </w:tcPr>
          <w:p w14:paraId="4980B36E" w14:textId="77777777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 xml:space="preserve">I, the Candidate, agree that the above record is a true reflection of the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questioning session that took place</w:t>
            </w:r>
          </w:p>
        </w:tc>
      </w:tr>
      <w:tr w:rsidR="008659EA" w:rsidRPr="00936C2B" w14:paraId="5E0C593C" w14:textId="77777777" w:rsidTr="001E5384">
        <w:trPr>
          <w:trHeight w:val="340"/>
        </w:trPr>
        <w:tc>
          <w:tcPr>
            <w:tcW w:w="1598" w:type="dxa"/>
            <w:vAlign w:val="center"/>
          </w:tcPr>
          <w:p w14:paraId="1712313C" w14:textId="77777777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Candidate: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552470132"/>
              <w:placeholder>
                <w:docPart w:val="C7F3CCADB9FE4E6DA9BF9AED117566D9"/>
              </w:placeholder>
              <w:showingPlcHdr/>
            </w:sdtPr>
            <w:sdtContent>
              <w:p w14:paraId="2FF77AAD" w14:textId="1495CE1C" w:rsidR="008659EA" w:rsidRPr="008659EA" w:rsidRDefault="00FF46E4" w:rsidP="008659E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szCs w:val="20"/>
                    <w:lang w:val="nl-NL"/>
                  </w:rPr>
                  <w:t>Click to add candidate name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442A1B4F" w14:textId="77777777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939712093"/>
              <w:placeholder>
                <w:docPart w:val="3DBE9F89E9D34ED78D707FA8DC1B4CC3"/>
              </w:placeholder>
              <w:showingPlcHdr/>
              <w:date w:fullDate="2026-01-28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1E668516" w14:textId="14A3CB3F" w:rsidR="008659EA" w:rsidRPr="008659EA" w:rsidRDefault="00FF46E4" w:rsidP="008659E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8659EA" w:rsidRPr="003B7383" w14:paraId="0C9EB84E" w14:textId="77777777" w:rsidTr="001E5384">
        <w:trPr>
          <w:trHeight w:val="340"/>
        </w:trPr>
        <w:tc>
          <w:tcPr>
            <w:tcW w:w="9016" w:type="dxa"/>
            <w:gridSpan w:val="4"/>
            <w:vAlign w:val="center"/>
          </w:tcPr>
          <w:p w14:paraId="1AC82E23" w14:textId="69A2D04F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I, the Assessor, confirm that the Candidate </w:t>
            </w: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  <w:highlight w:val="lightGray"/>
                </w:rPr>
                <w:id w:val="-1805996314"/>
                <w:placeholder>
                  <w:docPart w:val="08D2DD8A39B64B449D65F75414A7EC3F"/>
                </w:placeholder>
                <w:comboBox>
                  <w:listItem w:displayText="has" w:value="has"/>
                  <w:listItem w:displayText="has not" w:value="has not"/>
                </w:comboBox>
              </w:sdtPr>
              <w:sdtContent>
                <w:r w:rsidRPr="00936C2B">
                  <w:rPr>
                    <w:rFonts w:asciiTheme="majorHAnsi" w:hAnsiTheme="majorHAnsi" w:cstheme="majorHAnsi"/>
                    <w:b/>
                    <w:sz w:val="20"/>
                    <w:szCs w:val="20"/>
                    <w:highlight w:val="lightGray"/>
                  </w:rPr>
                  <w:t>Assessor to choose item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demonstrated competence in the knowledge and understanding of the task in question</w:t>
            </w:r>
          </w:p>
        </w:tc>
      </w:tr>
      <w:tr w:rsidR="008659EA" w:rsidRPr="00936C2B" w14:paraId="1FF4B720" w14:textId="77777777" w:rsidTr="001E5384">
        <w:trPr>
          <w:trHeight w:val="340"/>
        </w:trPr>
        <w:tc>
          <w:tcPr>
            <w:tcW w:w="1598" w:type="dxa"/>
            <w:vAlign w:val="center"/>
          </w:tcPr>
          <w:p w14:paraId="401135AB" w14:textId="77777777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005403613"/>
              <w:placeholder>
                <w:docPart w:val="E317BD00677F45A7A8E3DA97B7F96406"/>
              </w:placeholder>
              <w:showingPlcHdr/>
            </w:sdtPr>
            <w:sdtContent>
              <w:p w14:paraId="6F44B6D6" w14:textId="71F60E51" w:rsidR="008659EA" w:rsidRPr="008659EA" w:rsidRDefault="00FF46E4" w:rsidP="008659E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assessor name</w:t>
                </w:r>
              </w:p>
            </w:sdtContent>
          </w:sdt>
        </w:tc>
        <w:tc>
          <w:tcPr>
            <w:tcW w:w="1511" w:type="dxa"/>
            <w:vAlign w:val="center"/>
          </w:tcPr>
          <w:p w14:paraId="3A272827" w14:textId="77777777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867433729"/>
              <w:placeholder>
                <w:docPart w:val="BC16289A9B744B1D86CAE88755BDC918"/>
              </w:placeholder>
              <w:showingPlcHdr/>
              <w:date w:fullDate="2026-01-28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0B3C361D" w14:textId="281D25F6" w:rsidR="008659EA" w:rsidRPr="008659EA" w:rsidRDefault="00FF46E4" w:rsidP="008659E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8659EA" w:rsidRPr="00936C2B" w14:paraId="6EA94A68" w14:textId="77777777" w:rsidTr="001E5384">
        <w:trPr>
          <w:trHeight w:val="340"/>
        </w:trPr>
        <w:tc>
          <w:tcPr>
            <w:tcW w:w="1598" w:type="dxa"/>
            <w:vAlign w:val="center"/>
          </w:tcPr>
          <w:p w14:paraId="0A221022" w14:textId="77777777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 Role: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672065811"/>
              <w:placeholder>
                <w:docPart w:val="1B6A7F5F38514340B34F52A7222B475E"/>
              </w:placeholder>
            </w:sdtPr>
            <w:sdtContent>
              <w:p w14:paraId="57D1A318" w14:textId="5FD711C2" w:rsidR="008659EA" w:rsidRPr="008659EA" w:rsidRDefault="00000000" w:rsidP="008659E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</w:p>
            </w:sdtContent>
          </w:sdt>
        </w:tc>
        <w:tc>
          <w:tcPr>
            <w:tcW w:w="1511" w:type="dxa"/>
            <w:vAlign w:val="center"/>
          </w:tcPr>
          <w:p w14:paraId="206AB925" w14:textId="77777777" w:rsidR="008659EA" w:rsidRPr="003B7383" w:rsidRDefault="008659EA" w:rsidP="008659E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 Company: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050500278"/>
              <w:placeholder>
                <w:docPart w:val="4A17681FF9E5468FA56D8BF99FE87143"/>
              </w:placeholder>
              <w:showingPlcHdr/>
            </w:sdtPr>
            <w:sdtContent>
              <w:p w14:paraId="394D89B9" w14:textId="7DB81648" w:rsidR="008659EA" w:rsidRPr="008659EA" w:rsidRDefault="00FF46E4" w:rsidP="008659EA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assessor company name</w:t>
                </w:r>
              </w:p>
            </w:sdtContent>
          </w:sdt>
        </w:tc>
      </w:tr>
    </w:tbl>
    <w:p w14:paraId="6F986D91" w14:textId="77777777" w:rsidR="003B7383" w:rsidRPr="00936C2B" w:rsidRDefault="003B7383" w:rsidP="00936C2B"/>
    <w:sectPr w:rsidR="003B7383" w:rsidRPr="00936C2B" w:rsidSect="001E5384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20B5" w14:textId="77777777" w:rsidR="00D17E04" w:rsidRDefault="00D17E04" w:rsidP="00BE2B08">
      <w:pPr>
        <w:spacing w:after="0" w:line="240" w:lineRule="auto"/>
      </w:pPr>
      <w:r>
        <w:separator/>
      </w:r>
    </w:p>
  </w:endnote>
  <w:endnote w:type="continuationSeparator" w:id="0">
    <w:p w14:paraId="30A008B9" w14:textId="77777777" w:rsidR="00D17E04" w:rsidRDefault="00D17E04" w:rsidP="00BE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DC22" w14:textId="3EF024BF" w:rsidR="00BE2B08" w:rsidRPr="00145D79" w:rsidRDefault="00145D79" w:rsidP="00145D79">
    <w:pPr>
      <w:pStyle w:val="Footer"/>
      <w:rPr>
        <w:sz w:val="18"/>
      </w:rPr>
    </w:pPr>
    <w:r>
      <w:rPr>
        <w:sz w:val="18"/>
      </w:rPr>
      <w:t>April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764E4" w14:textId="77777777" w:rsidR="00D17E04" w:rsidRDefault="00D17E04" w:rsidP="00BE2B08">
      <w:pPr>
        <w:spacing w:after="0" w:line="240" w:lineRule="auto"/>
      </w:pPr>
      <w:r>
        <w:separator/>
      </w:r>
    </w:p>
  </w:footnote>
  <w:footnote w:type="continuationSeparator" w:id="0">
    <w:p w14:paraId="22150748" w14:textId="77777777" w:rsidR="00D17E04" w:rsidRDefault="00D17E04" w:rsidP="00BE2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231D" w14:textId="2B23EAD4" w:rsidR="00BE2B08" w:rsidRDefault="00BE2B08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C0E243" wp14:editId="3B79BC5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774065"/>
              <wp:effectExtent l="0" t="0" r="2540" b="6985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773430"/>
                        <a:chOff x="0" y="0"/>
                        <a:chExt cx="7560000" cy="774231"/>
                      </a:xfrm>
                    </wpg:grpSpPr>
                    <wps:wsp>
                      <wps:cNvPr id="2" name="Rectangle 2" descr="IMCA deep blue box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737870"/>
                        </a:xfrm>
                        <a:prstGeom prst="rect">
                          <a:avLst/>
                        </a:prstGeom>
                        <a:solidFill>
                          <a:srgbClr val="2109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2062" y="234892"/>
                          <a:ext cx="877570" cy="358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 descr="IMCA flash yellow strip"/>
                      <wps:cNvSpPr>
                        <a:spLocks noChangeArrowheads="1"/>
                      </wps:cNvSpPr>
                      <wps:spPr bwMode="auto">
                        <a:xfrm>
                          <a:off x="0" y="738231"/>
                          <a:ext cx="7560000" cy="36000"/>
                        </a:xfrm>
                        <a:prstGeom prst="rect">
                          <a:avLst/>
                        </a:prstGeom>
                        <a:solidFill>
                          <a:srgbClr val="49CA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743082" y="209571"/>
                          <a:ext cx="4373710" cy="433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4E381" w14:textId="2524A16D" w:rsidR="00BE2B08" w:rsidRDefault="00145D79" w:rsidP="00BE2B08">
                            <w:pPr>
                              <w:pStyle w:val="IMCAdoctyp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aps w:val="0"/>
                                <w:color w:val="49CAFF" w:themeColor="accent1"/>
                                <w:sz w:val="20"/>
                              </w:rPr>
                              <w:t>Competence Assessment ePortfolio</w:t>
                            </w:r>
                            <w:r w:rsidR="00BE2B08">
                              <w:rPr>
                                <w:caps w:val="0"/>
                                <w:color w:val="49CAFF" w:themeColor="accent1"/>
                                <w:sz w:val="32"/>
                              </w:rPr>
                              <w:br/>
                            </w:r>
                            <w:r w:rsidR="00F946A5">
                              <w:t>Questioning Record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C0E243" id="Group 9" o:spid="_x0000_s1026" style="position:absolute;margin-left:0;margin-top:0;width:595.3pt;height:60.95pt;z-index:251659264;mso-position-horizontal-relative:page;mso-position-vertical-relative:page;mso-width-relative:margin;mso-height-relative:margin" coordsize="75600,774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">
              <v:rect id="Rectangle 2" o:spid="_x0000_s1027" alt="IMCA deep blue box" style="position:absolute;width:75596;height:7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" fillcolor="#21092a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5620;top:2348;width:8776;height: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">
                <v:imagedata r:id="rId2" o:title=""/>
              </v:shape>
              <v:rect id="Rectangle 4" o:spid="_x0000_s1029" alt="IMCA flash yellow strip" style="position:absolute;top:7382;width:75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" fillcolor="#49caf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left:27430;top:2095;width:43737;height:4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YbwwAAANoAAAAPAAAAZHJzL2Rvd25yZXYueG1sRI/dasJA&#10;FITvC77DcoTeFLNRs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wL3mG8MAAADaAAAADwAA&#10;AAAAAAAAAAAAAAAHAgAAZHJzL2Rvd25yZXYueG1sUEsFBgAAAAADAAMAtwAAAPcCAAAAAA==&#10;" filled="f" stroked="f">
                <v:textbox inset="0,0,0,0">
                  <w:txbxContent>
                    <w:p w14:paraId="46B4E381" w14:textId="2524A16D" w:rsidR="00BE2B08" w:rsidRDefault="00145D79" w:rsidP="00BE2B08">
                      <w:pPr>
                        <w:pStyle w:val="IMCAdoctype"/>
                        <w:rPr>
                          <w:color w:val="FFFFFF" w:themeColor="background1"/>
                        </w:rPr>
                      </w:pPr>
                      <w:r>
                        <w:rPr>
                          <w:caps w:val="0"/>
                          <w:color w:val="49CAFF" w:themeColor="accent1"/>
                          <w:sz w:val="20"/>
                        </w:rPr>
                        <w:t>Competence Assessment ePortfolio</w:t>
                      </w:r>
                      <w:r w:rsidR="00BE2B08">
                        <w:rPr>
                          <w:caps w:val="0"/>
                          <w:color w:val="49CAFF" w:themeColor="accent1"/>
                          <w:sz w:val="32"/>
                        </w:rPr>
                        <w:br/>
                      </w:r>
                      <w:r w:rsidR="00F946A5">
                        <w:t>Questioning Record</w:t>
                      </w:r>
                    </w:p>
                  </w:txbxContent>
                </v:textbox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70C8E"/>
    <w:multiLevelType w:val="hybridMultilevel"/>
    <w:tmpl w:val="DE168F44"/>
    <w:lvl w:ilvl="0" w:tplc="3740184E">
      <w:start w:val="17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3554E1"/>
    <w:multiLevelType w:val="hybridMultilevel"/>
    <w:tmpl w:val="7E0ACE44"/>
    <w:lvl w:ilvl="0" w:tplc="8710FF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0336524">
    <w:abstractNumId w:val="0"/>
  </w:num>
  <w:num w:numId="2" w16cid:durableId="1237126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32"/>
    <w:rsid w:val="00101EDF"/>
    <w:rsid w:val="00145D79"/>
    <w:rsid w:val="001E5384"/>
    <w:rsid w:val="0023754F"/>
    <w:rsid w:val="002772D7"/>
    <w:rsid w:val="00286A89"/>
    <w:rsid w:val="003A37AD"/>
    <w:rsid w:val="003B7383"/>
    <w:rsid w:val="003F1232"/>
    <w:rsid w:val="00424538"/>
    <w:rsid w:val="0044186A"/>
    <w:rsid w:val="00575BC0"/>
    <w:rsid w:val="005C0CD1"/>
    <w:rsid w:val="006910EC"/>
    <w:rsid w:val="006C4BD7"/>
    <w:rsid w:val="00724278"/>
    <w:rsid w:val="007959D5"/>
    <w:rsid w:val="007C7097"/>
    <w:rsid w:val="007E6901"/>
    <w:rsid w:val="008164EA"/>
    <w:rsid w:val="00820DC9"/>
    <w:rsid w:val="008659EA"/>
    <w:rsid w:val="008961FA"/>
    <w:rsid w:val="00914F65"/>
    <w:rsid w:val="00921215"/>
    <w:rsid w:val="00936C2B"/>
    <w:rsid w:val="009B235F"/>
    <w:rsid w:val="009C5380"/>
    <w:rsid w:val="00B2685A"/>
    <w:rsid w:val="00BC28F4"/>
    <w:rsid w:val="00BE2B08"/>
    <w:rsid w:val="00C704F1"/>
    <w:rsid w:val="00C72615"/>
    <w:rsid w:val="00D17E04"/>
    <w:rsid w:val="00D51359"/>
    <w:rsid w:val="00E56B91"/>
    <w:rsid w:val="00ED3A2B"/>
    <w:rsid w:val="00F808D3"/>
    <w:rsid w:val="00F946A5"/>
    <w:rsid w:val="00FC6A53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84F02"/>
  <w15:chartTrackingRefBased/>
  <w15:docId w15:val="{20D96C6A-6EDC-4B92-AA34-7A2A925D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26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E2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B08"/>
  </w:style>
  <w:style w:type="paragraph" w:styleId="Footer">
    <w:name w:val="footer"/>
    <w:basedOn w:val="Normal"/>
    <w:link w:val="FooterChar"/>
    <w:uiPriority w:val="99"/>
    <w:unhideWhenUsed/>
    <w:rsid w:val="00BE2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B08"/>
  </w:style>
  <w:style w:type="paragraph" w:customStyle="1" w:styleId="IMCAdoctype">
    <w:name w:val="IMCA doc type"/>
    <w:basedOn w:val="Normal"/>
    <w:next w:val="Normal"/>
    <w:qFormat/>
    <w:rsid w:val="00BE2B08"/>
    <w:pPr>
      <w:spacing w:after="0" w:line="240" w:lineRule="auto"/>
      <w:jc w:val="right"/>
    </w:pPr>
    <w:rPr>
      <w:rFonts w:eastAsia="Times New Roman" w:cs="Times New Roman"/>
      <w:b/>
      <w:caps/>
      <w:color w:val="FFFFFF"/>
      <w:sz w:val="28"/>
      <w:szCs w:val="28"/>
      <w14:textOutline w14:w="9525" w14:cap="rnd" w14:cmpd="sng" w14:algn="ctr">
        <w14:noFill/>
        <w14:prstDash w14:val="solid"/>
        <w14:bevel/>
      </w14:textOutline>
      <w14:numForm w14:val="lining"/>
    </w:rPr>
  </w:style>
  <w:style w:type="paragraph" w:styleId="ListParagraph">
    <w:name w:val="List Paragraph"/>
    <w:basedOn w:val="Normal"/>
    <w:uiPriority w:val="34"/>
    <w:qFormat/>
    <w:rsid w:val="00101EDF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nelson\AppData\Local\Microsoft\Windows\Temporary%20Internet%20Files\Content.Outlook\P843NG3X\Questioning%20Record%20template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4D920C1E88403AAF5962197F405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143C5-0A4F-4DD2-909F-447037E4E779}"/>
      </w:docPartPr>
      <w:docPartBody>
        <w:p w:rsidR="007D2A43" w:rsidRDefault="002D0D0B" w:rsidP="002D0D0B">
          <w:pPr>
            <w:pStyle w:val="2D4D920C1E88403AAF5962197F40520D3"/>
          </w:pPr>
          <w:r>
            <w:rPr>
              <w:rStyle w:val="PlaceholderText"/>
              <w:sz w:val="20"/>
              <w:szCs w:val="20"/>
              <w:lang w:val="nl-NL"/>
            </w:rPr>
            <w:t>Click to add candidate name</w:t>
          </w:r>
        </w:p>
      </w:docPartBody>
    </w:docPart>
    <w:docPart>
      <w:docPartPr>
        <w:name w:val="630081EB4D504D1DAECCBB5185B8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F20E0-7FFA-4D24-ACD3-534F323771B1}"/>
      </w:docPartPr>
      <w:docPartBody>
        <w:p w:rsidR="007D2A43" w:rsidRDefault="002D0D0B" w:rsidP="002D0D0B">
          <w:pPr>
            <w:pStyle w:val="630081EB4D504D1DAECCBB5185B824A43"/>
          </w:pPr>
          <w:r>
            <w:rPr>
              <w:rStyle w:val="PlaceholderText"/>
              <w:sz w:val="20"/>
            </w:rPr>
            <w:t>Click to add assessor name</w:t>
          </w:r>
        </w:p>
      </w:docPartBody>
    </w:docPart>
    <w:docPart>
      <w:docPartPr>
        <w:name w:val="F06B995DF1DF447D9FA5EA892BB0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F9CCA-A24F-4F18-8996-11A8FD6420FC}"/>
      </w:docPartPr>
      <w:docPartBody>
        <w:p w:rsidR="007D2A43" w:rsidRDefault="002D0D0B" w:rsidP="002D0D0B">
          <w:pPr>
            <w:pStyle w:val="F06B995DF1DF447D9FA5EA892BB0CAEC3"/>
          </w:pPr>
          <w:r>
            <w:rPr>
              <w:rStyle w:val="PlaceholderText"/>
              <w:sz w:val="20"/>
            </w:rPr>
            <w:t>Click to add IMCA role</w:t>
          </w:r>
        </w:p>
      </w:docPartBody>
    </w:docPart>
    <w:docPart>
      <w:docPartPr>
        <w:name w:val="610A8664B4094E93B9DB78818EA20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21CDD-6985-4A50-8EC6-B2D817FB525B}"/>
      </w:docPartPr>
      <w:docPartBody>
        <w:p w:rsidR="007D2A43" w:rsidRDefault="002D0D0B" w:rsidP="002D0D0B">
          <w:pPr>
            <w:pStyle w:val="610A8664B4094E93B9DB78818EA20D463"/>
          </w:pPr>
          <w:r>
            <w:rPr>
              <w:rStyle w:val="PlaceholderText"/>
              <w:sz w:val="20"/>
            </w:rPr>
            <w:t>Click to add competence ID(s)</w:t>
          </w:r>
        </w:p>
      </w:docPartBody>
    </w:docPart>
    <w:docPart>
      <w:docPartPr>
        <w:name w:val="F209C643F9054B96A8D5D116DA93C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EEB3B-2E5F-4A3F-8EA0-8EA8D024371F}"/>
      </w:docPartPr>
      <w:docPartBody>
        <w:p w:rsidR="007D2A43" w:rsidRDefault="002D0D0B" w:rsidP="002D0D0B">
          <w:pPr>
            <w:pStyle w:val="F209C643F9054B96A8D5D116DA93C9E23"/>
          </w:pPr>
          <w:r>
            <w:rPr>
              <w:rStyle w:val="PlaceholderText"/>
              <w:sz w:val="20"/>
            </w:rPr>
            <w:t>Click to add vessel/installation name</w:t>
          </w:r>
        </w:p>
      </w:docPartBody>
    </w:docPart>
    <w:docPart>
      <w:docPartPr>
        <w:name w:val="0C15850726064405AC72A5FF76E3B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04F18-6D0B-404E-AEAF-E23DD1C0BCC2}"/>
      </w:docPartPr>
      <w:docPartBody>
        <w:p w:rsidR="007D2A43" w:rsidRDefault="002D0D0B" w:rsidP="002D0D0B">
          <w:pPr>
            <w:pStyle w:val="0C15850726064405AC72A5FF76E3B7753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ACB7ED3A49134C3883274E61F5109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3262A-9AFA-4BCF-8EC9-E4AECD8DC3BD}"/>
      </w:docPartPr>
      <w:docPartBody>
        <w:p w:rsidR="007D2A43" w:rsidRDefault="002D0D0B" w:rsidP="002D0D0B">
          <w:pPr>
            <w:pStyle w:val="ACB7ED3A49134C3883274E61F5109DE23"/>
          </w:pPr>
          <w:r>
            <w:rPr>
              <w:rStyle w:val="PlaceholderText"/>
              <w:sz w:val="20"/>
            </w:rPr>
            <w:t>Click to add brief description of the task(s)</w:t>
          </w:r>
        </w:p>
      </w:docPartBody>
    </w:docPart>
    <w:docPart>
      <w:docPartPr>
        <w:name w:val="B507FF195A4B4570B95F03784178A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67346-4316-41F4-823F-A6268AB026E2}"/>
      </w:docPartPr>
      <w:docPartBody>
        <w:p w:rsidR="007D2A43" w:rsidRDefault="002D0D0B" w:rsidP="002D0D0B">
          <w:pPr>
            <w:pStyle w:val="B507FF195A4B4570B95F03784178A5951"/>
          </w:pPr>
          <w:r>
            <w:rPr>
              <w:rStyle w:val="PlaceholderText"/>
              <w:sz w:val="20"/>
            </w:rPr>
            <w:t>Click to add question</w:t>
          </w:r>
        </w:p>
      </w:docPartBody>
    </w:docPart>
    <w:docPart>
      <w:docPartPr>
        <w:name w:val="29AF88F7CC3849868570C2065BB1D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1F6F0-3979-4BDF-8595-59158837B17D}"/>
      </w:docPartPr>
      <w:docPartBody>
        <w:p w:rsidR="007D2A43" w:rsidRDefault="002D0D0B" w:rsidP="002D0D0B">
          <w:pPr>
            <w:pStyle w:val="29AF88F7CC3849868570C2065BB1DD121"/>
          </w:pPr>
          <w:r>
            <w:rPr>
              <w:rStyle w:val="PlaceholderText"/>
              <w:sz w:val="20"/>
            </w:rPr>
            <w:t>Click to add candidate response</w:t>
          </w:r>
        </w:p>
      </w:docPartBody>
    </w:docPart>
    <w:docPart>
      <w:docPartPr>
        <w:name w:val="6DC0D3A468264AC1A4666E6660620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96A9C-54C1-43EC-9330-56E3865E1046}"/>
      </w:docPartPr>
      <w:docPartBody>
        <w:p w:rsidR="007D2A43" w:rsidRDefault="002D0D0B" w:rsidP="002D0D0B">
          <w:pPr>
            <w:pStyle w:val="6DC0D3A468264AC1A4666E66606204D51"/>
          </w:pPr>
          <w:r>
            <w:rPr>
              <w:rStyle w:val="PlaceholderText"/>
              <w:sz w:val="20"/>
            </w:rPr>
            <w:t>Click to add question</w:t>
          </w:r>
        </w:p>
      </w:docPartBody>
    </w:docPart>
    <w:docPart>
      <w:docPartPr>
        <w:name w:val="9506701D973C4FC68C58BCC22544E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D41B7-B1F1-44FB-A45F-59434623CB0C}"/>
      </w:docPartPr>
      <w:docPartBody>
        <w:p w:rsidR="007D2A43" w:rsidRDefault="002D0D0B" w:rsidP="002D0D0B">
          <w:pPr>
            <w:pStyle w:val="9506701D973C4FC68C58BCC22544EBFE1"/>
          </w:pPr>
          <w:r>
            <w:rPr>
              <w:rStyle w:val="PlaceholderText"/>
              <w:sz w:val="20"/>
            </w:rPr>
            <w:t>Click to add candidate response</w:t>
          </w:r>
        </w:p>
      </w:docPartBody>
    </w:docPart>
    <w:docPart>
      <w:docPartPr>
        <w:name w:val="C548DFBFC5B8449CAA8AAF9F22EC2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7B0DD-6689-4850-BF20-8A3C70E76E16}"/>
      </w:docPartPr>
      <w:docPartBody>
        <w:p w:rsidR="007D2A43" w:rsidRDefault="002D0D0B" w:rsidP="002D0D0B">
          <w:pPr>
            <w:pStyle w:val="C548DFBFC5B8449CAA8AAF9F22EC274F1"/>
          </w:pPr>
          <w:r>
            <w:rPr>
              <w:rStyle w:val="PlaceholderText"/>
              <w:sz w:val="20"/>
            </w:rPr>
            <w:t>Click to add question</w:t>
          </w:r>
        </w:p>
      </w:docPartBody>
    </w:docPart>
    <w:docPart>
      <w:docPartPr>
        <w:name w:val="51BA299B237F4224B38D06F58DB5C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39612-FB47-4682-85A9-4ED6D7B5806D}"/>
      </w:docPartPr>
      <w:docPartBody>
        <w:p w:rsidR="007D2A43" w:rsidRDefault="002D0D0B" w:rsidP="002D0D0B">
          <w:pPr>
            <w:pStyle w:val="51BA299B237F4224B38D06F58DB5C3AA1"/>
          </w:pPr>
          <w:r>
            <w:rPr>
              <w:rStyle w:val="PlaceholderText"/>
              <w:sz w:val="20"/>
            </w:rPr>
            <w:t>Click to add candidate response</w:t>
          </w:r>
        </w:p>
      </w:docPartBody>
    </w:docPart>
    <w:docPart>
      <w:docPartPr>
        <w:name w:val="59F5F3362AAB465D949105A598583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42B2-0CAC-44AE-A6BB-0DAFED21EE17}"/>
      </w:docPartPr>
      <w:docPartBody>
        <w:p w:rsidR="007D2A43" w:rsidRDefault="002D0D0B" w:rsidP="002D0D0B">
          <w:pPr>
            <w:pStyle w:val="59F5F3362AAB465D949105A598583E5E1"/>
          </w:pPr>
          <w:r>
            <w:rPr>
              <w:rStyle w:val="PlaceholderText"/>
              <w:sz w:val="20"/>
            </w:rPr>
            <w:t>Click to add question</w:t>
          </w:r>
        </w:p>
      </w:docPartBody>
    </w:docPart>
    <w:docPart>
      <w:docPartPr>
        <w:name w:val="BC8B62EA9217499B86126071FEC50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93277-6F19-4662-AE27-BDA308467C9D}"/>
      </w:docPartPr>
      <w:docPartBody>
        <w:p w:rsidR="007D2A43" w:rsidRDefault="002D0D0B" w:rsidP="002D0D0B">
          <w:pPr>
            <w:pStyle w:val="BC8B62EA9217499B86126071FEC507851"/>
          </w:pPr>
          <w:r>
            <w:rPr>
              <w:rStyle w:val="PlaceholderText"/>
              <w:sz w:val="20"/>
            </w:rPr>
            <w:t>Click to add candidate response</w:t>
          </w:r>
        </w:p>
      </w:docPartBody>
    </w:docPart>
    <w:docPart>
      <w:docPartPr>
        <w:name w:val="BEA00360258749C39A2C1EE02C06B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24C57-4132-4D78-940E-4D633A0D2545}"/>
      </w:docPartPr>
      <w:docPartBody>
        <w:p w:rsidR="007D2A43" w:rsidRDefault="002D0D0B" w:rsidP="002D0D0B">
          <w:pPr>
            <w:pStyle w:val="BEA00360258749C39A2C1EE02C06BFAD1"/>
          </w:pPr>
          <w:r>
            <w:rPr>
              <w:rStyle w:val="PlaceholderText"/>
            </w:rPr>
            <w:t>Feedback</w:t>
          </w:r>
        </w:p>
      </w:docPartBody>
    </w:docPart>
    <w:docPart>
      <w:docPartPr>
        <w:name w:val="D70DD50A803148408FD0F2958A017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08148-54C5-41CA-BB17-FDEACE7C7CED}"/>
      </w:docPartPr>
      <w:docPartBody>
        <w:p w:rsidR="007D2A43" w:rsidRDefault="002D0D0B" w:rsidP="002D0D0B">
          <w:pPr>
            <w:pStyle w:val="D70DD50A803148408FD0F2958A0173391"/>
          </w:pPr>
          <w:r>
            <w:rPr>
              <w:rStyle w:val="PlaceholderText"/>
              <w:sz w:val="20"/>
            </w:rPr>
            <w:t>Click to add candidate response</w:t>
          </w:r>
        </w:p>
      </w:docPartBody>
    </w:docPart>
    <w:docPart>
      <w:docPartPr>
        <w:name w:val="C7F3CCADB9FE4E6DA9BF9AED11756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ECB89-CD6F-4CE4-B314-0706097061D5}"/>
      </w:docPartPr>
      <w:docPartBody>
        <w:p w:rsidR="007D2A43" w:rsidRDefault="002D0D0B" w:rsidP="002D0D0B">
          <w:pPr>
            <w:pStyle w:val="C7F3CCADB9FE4E6DA9BF9AED117566D91"/>
          </w:pPr>
          <w:r>
            <w:rPr>
              <w:rStyle w:val="PlaceholderText"/>
              <w:sz w:val="20"/>
              <w:szCs w:val="20"/>
              <w:lang w:val="nl-NL"/>
            </w:rPr>
            <w:t>Click to add candidate name</w:t>
          </w:r>
        </w:p>
      </w:docPartBody>
    </w:docPart>
    <w:docPart>
      <w:docPartPr>
        <w:name w:val="08D2DD8A39B64B449D65F75414A7E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FD60C-9E98-4CD9-A7AF-FC62D49242D1}"/>
      </w:docPartPr>
      <w:docPartBody>
        <w:p w:rsidR="007D2A43" w:rsidRDefault="002D0D0B" w:rsidP="002D0D0B">
          <w:pPr>
            <w:pStyle w:val="08D2DD8A39B64B449D65F75414A7EC3F"/>
          </w:pPr>
          <w:r w:rsidRPr="0006037D">
            <w:rPr>
              <w:rStyle w:val="PlaceholderText"/>
            </w:rPr>
            <w:t>Kies een item.</w:t>
          </w:r>
        </w:p>
      </w:docPartBody>
    </w:docPart>
    <w:docPart>
      <w:docPartPr>
        <w:name w:val="3DBE9F89E9D34ED78D707FA8DC1B4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C4207-70FE-4182-9AC3-8EBB2802C6E7}"/>
      </w:docPartPr>
      <w:docPartBody>
        <w:p w:rsidR="007D2A43" w:rsidRDefault="002D0D0B" w:rsidP="002D0D0B">
          <w:pPr>
            <w:pStyle w:val="3DBE9F89E9D34ED78D707FA8DC1B4CC31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BC16289A9B744B1D86CAE88755BDC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84DD5-884B-4334-A999-A2067AFEDA3C}"/>
      </w:docPartPr>
      <w:docPartBody>
        <w:p w:rsidR="007D2A43" w:rsidRDefault="002D0D0B" w:rsidP="002D0D0B">
          <w:pPr>
            <w:pStyle w:val="BC16289A9B744B1D86CAE88755BDC9181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E317BD00677F45A7A8E3DA97B7F96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BFDB-96D8-46D7-BFB4-F18F2355CF05}"/>
      </w:docPartPr>
      <w:docPartBody>
        <w:p w:rsidR="007D2A43" w:rsidRDefault="002D0D0B" w:rsidP="002D0D0B">
          <w:pPr>
            <w:pStyle w:val="E317BD00677F45A7A8E3DA97B7F964061"/>
          </w:pPr>
          <w:r>
            <w:rPr>
              <w:rStyle w:val="PlaceholderText"/>
              <w:sz w:val="20"/>
            </w:rPr>
            <w:t>Click to add assessor name</w:t>
          </w:r>
        </w:p>
      </w:docPartBody>
    </w:docPart>
    <w:docPart>
      <w:docPartPr>
        <w:name w:val="1B6A7F5F38514340B34F52A7222B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71657-1945-41F0-88FF-607CBCE17F7E}"/>
      </w:docPartPr>
      <w:docPartBody>
        <w:p w:rsidR="007D2A43" w:rsidRDefault="002D0D0B" w:rsidP="002D0D0B">
          <w:pPr>
            <w:pStyle w:val="1B6A7F5F38514340B34F52A7222B475E1"/>
          </w:pPr>
          <w:r>
            <w:rPr>
              <w:rStyle w:val="PlaceholderText"/>
              <w:sz w:val="20"/>
            </w:rPr>
            <w:t>Click to add assessor role</w:t>
          </w:r>
        </w:p>
      </w:docPartBody>
    </w:docPart>
    <w:docPart>
      <w:docPartPr>
        <w:name w:val="4A17681FF9E5468FA56D8BF99FE87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791D4-74CD-43FE-B2B3-4303CA1F13E1}"/>
      </w:docPartPr>
      <w:docPartBody>
        <w:p w:rsidR="007D2A43" w:rsidRDefault="002D0D0B" w:rsidP="002D0D0B">
          <w:pPr>
            <w:pStyle w:val="4A17681FF9E5468FA56D8BF99FE871431"/>
          </w:pPr>
          <w:r>
            <w:rPr>
              <w:rStyle w:val="PlaceholderText"/>
              <w:sz w:val="20"/>
            </w:rPr>
            <w:t>Click to add assessor 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235"/>
    <w:rsid w:val="0007619D"/>
    <w:rsid w:val="00203F79"/>
    <w:rsid w:val="002D0D0B"/>
    <w:rsid w:val="003A1534"/>
    <w:rsid w:val="003A37AD"/>
    <w:rsid w:val="004B564A"/>
    <w:rsid w:val="004C4E6C"/>
    <w:rsid w:val="00575BC0"/>
    <w:rsid w:val="007B0235"/>
    <w:rsid w:val="007D2A43"/>
    <w:rsid w:val="00887D70"/>
    <w:rsid w:val="00A0045B"/>
    <w:rsid w:val="00C0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0D0B"/>
    <w:rPr>
      <w:color w:val="808080"/>
    </w:rPr>
  </w:style>
  <w:style w:type="paragraph" w:customStyle="1" w:styleId="08D2DD8A39B64B449D65F75414A7EC3F">
    <w:name w:val="08D2DD8A39B64B449D65F75414A7EC3F"/>
    <w:rsid w:val="002D0D0B"/>
    <w:rPr>
      <w:lang w:val="en-GB" w:eastAsia="en-GB"/>
    </w:rPr>
  </w:style>
  <w:style w:type="paragraph" w:customStyle="1" w:styleId="2D4D920C1E88403AAF5962197F40520D3">
    <w:name w:val="2D4D920C1E88403AAF5962197F40520D3"/>
    <w:rsid w:val="002D0D0B"/>
    <w:rPr>
      <w:rFonts w:eastAsiaTheme="minorHAnsi"/>
      <w:lang w:val="en-GB" w:eastAsia="en-US"/>
    </w:rPr>
  </w:style>
  <w:style w:type="paragraph" w:customStyle="1" w:styleId="630081EB4D504D1DAECCBB5185B824A43">
    <w:name w:val="630081EB4D504D1DAECCBB5185B824A43"/>
    <w:rsid w:val="002D0D0B"/>
    <w:rPr>
      <w:rFonts w:eastAsiaTheme="minorHAnsi"/>
      <w:lang w:val="en-GB" w:eastAsia="en-US"/>
    </w:rPr>
  </w:style>
  <w:style w:type="paragraph" w:customStyle="1" w:styleId="F06B995DF1DF447D9FA5EA892BB0CAEC3">
    <w:name w:val="F06B995DF1DF447D9FA5EA892BB0CAEC3"/>
    <w:rsid w:val="002D0D0B"/>
    <w:rPr>
      <w:rFonts w:eastAsiaTheme="minorHAnsi"/>
      <w:lang w:val="en-GB" w:eastAsia="en-US"/>
    </w:rPr>
  </w:style>
  <w:style w:type="paragraph" w:customStyle="1" w:styleId="610A8664B4094E93B9DB78818EA20D463">
    <w:name w:val="610A8664B4094E93B9DB78818EA20D463"/>
    <w:rsid w:val="002D0D0B"/>
    <w:rPr>
      <w:rFonts w:eastAsiaTheme="minorHAnsi"/>
      <w:lang w:val="en-GB" w:eastAsia="en-US"/>
    </w:rPr>
  </w:style>
  <w:style w:type="paragraph" w:customStyle="1" w:styleId="F209C643F9054B96A8D5D116DA93C9E23">
    <w:name w:val="F209C643F9054B96A8D5D116DA93C9E23"/>
    <w:rsid w:val="002D0D0B"/>
    <w:rPr>
      <w:rFonts w:eastAsiaTheme="minorHAnsi"/>
      <w:lang w:val="en-GB" w:eastAsia="en-US"/>
    </w:rPr>
  </w:style>
  <w:style w:type="paragraph" w:customStyle="1" w:styleId="0C15850726064405AC72A5FF76E3B7753">
    <w:name w:val="0C15850726064405AC72A5FF76E3B7753"/>
    <w:rsid w:val="002D0D0B"/>
    <w:rPr>
      <w:rFonts w:eastAsiaTheme="minorHAnsi"/>
      <w:lang w:val="en-GB" w:eastAsia="en-US"/>
    </w:rPr>
  </w:style>
  <w:style w:type="paragraph" w:customStyle="1" w:styleId="ACB7ED3A49134C3883274E61F5109DE23">
    <w:name w:val="ACB7ED3A49134C3883274E61F5109DE23"/>
    <w:rsid w:val="002D0D0B"/>
    <w:rPr>
      <w:rFonts w:eastAsiaTheme="minorHAnsi"/>
      <w:lang w:val="en-GB" w:eastAsia="en-US"/>
    </w:rPr>
  </w:style>
  <w:style w:type="paragraph" w:customStyle="1" w:styleId="B507FF195A4B4570B95F03784178A5951">
    <w:name w:val="B507FF195A4B4570B95F03784178A5951"/>
    <w:rsid w:val="002D0D0B"/>
    <w:rPr>
      <w:rFonts w:eastAsiaTheme="minorHAnsi"/>
      <w:lang w:val="en-GB" w:eastAsia="en-US"/>
    </w:rPr>
  </w:style>
  <w:style w:type="paragraph" w:customStyle="1" w:styleId="29AF88F7CC3849868570C2065BB1DD121">
    <w:name w:val="29AF88F7CC3849868570C2065BB1DD121"/>
    <w:rsid w:val="002D0D0B"/>
    <w:rPr>
      <w:rFonts w:eastAsiaTheme="minorHAnsi"/>
      <w:lang w:val="en-GB" w:eastAsia="en-US"/>
    </w:rPr>
  </w:style>
  <w:style w:type="paragraph" w:customStyle="1" w:styleId="6DC0D3A468264AC1A4666E66606204D51">
    <w:name w:val="6DC0D3A468264AC1A4666E66606204D51"/>
    <w:rsid w:val="002D0D0B"/>
    <w:rPr>
      <w:rFonts w:eastAsiaTheme="minorHAnsi"/>
      <w:lang w:val="en-GB" w:eastAsia="en-US"/>
    </w:rPr>
  </w:style>
  <w:style w:type="paragraph" w:customStyle="1" w:styleId="9506701D973C4FC68C58BCC22544EBFE1">
    <w:name w:val="9506701D973C4FC68C58BCC22544EBFE1"/>
    <w:rsid w:val="002D0D0B"/>
    <w:rPr>
      <w:rFonts w:eastAsiaTheme="minorHAnsi"/>
      <w:lang w:val="en-GB" w:eastAsia="en-US"/>
    </w:rPr>
  </w:style>
  <w:style w:type="paragraph" w:customStyle="1" w:styleId="C548DFBFC5B8449CAA8AAF9F22EC274F1">
    <w:name w:val="C548DFBFC5B8449CAA8AAF9F22EC274F1"/>
    <w:rsid w:val="002D0D0B"/>
    <w:rPr>
      <w:rFonts w:eastAsiaTheme="minorHAnsi"/>
      <w:lang w:val="en-GB" w:eastAsia="en-US"/>
    </w:rPr>
  </w:style>
  <w:style w:type="paragraph" w:customStyle="1" w:styleId="51BA299B237F4224B38D06F58DB5C3AA1">
    <w:name w:val="51BA299B237F4224B38D06F58DB5C3AA1"/>
    <w:rsid w:val="002D0D0B"/>
    <w:rPr>
      <w:rFonts w:eastAsiaTheme="minorHAnsi"/>
      <w:lang w:val="en-GB" w:eastAsia="en-US"/>
    </w:rPr>
  </w:style>
  <w:style w:type="paragraph" w:customStyle="1" w:styleId="59F5F3362AAB465D949105A598583E5E1">
    <w:name w:val="59F5F3362AAB465D949105A598583E5E1"/>
    <w:rsid w:val="002D0D0B"/>
    <w:rPr>
      <w:rFonts w:eastAsiaTheme="minorHAnsi"/>
      <w:lang w:val="en-GB" w:eastAsia="en-US"/>
    </w:rPr>
  </w:style>
  <w:style w:type="paragraph" w:customStyle="1" w:styleId="BC8B62EA9217499B86126071FEC507851">
    <w:name w:val="BC8B62EA9217499B86126071FEC507851"/>
    <w:rsid w:val="002D0D0B"/>
    <w:rPr>
      <w:rFonts w:eastAsiaTheme="minorHAnsi"/>
      <w:lang w:val="en-GB" w:eastAsia="en-US"/>
    </w:rPr>
  </w:style>
  <w:style w:type="paragraph" w:customStyle="1" w:styleId="BEA00360258749C39A2C1EE02C06BFAD1">
    <w:name w:val="BEA00360258749C39A2C1EE02C06BFAD1"/>
    <w:rsid w:val="002D0D0B"/>
    <w:rPr>
      <w:rFonts w:eastAsiaTheme="minorHAnsi"/>
      <w:lang w:val="en-GB" w:eastAsia="en-US"/>
    </w:rPr>
  </w:style>
  <w:style w:type="paragraph" w:customStyle="1" w:styleId="D70DD50A803148408FD0F2958A0173391">
    <w:name w:val="D70DD50A803148408FD0F2958A0173391"/>
    <w:rsid w:val="002D0D0B"/>
    <w:rPr>
      <w:rFonts w:eastAsiaTheme="minorHAnsi"/>
      <w:lang w:val="en-GB" w:eastAsia="en-US"/>
    </w:rPr>
  </w:style>
  <w:style w:type="paragraph" w:customStyle="1" w:styleId="C7F3CCADB9FE4E6DA9BF9AED117566D91">
    <w:name w:val="C7F3CCADB9FE4E6DA9BF9AED117566D91"/>
    <w:rsid w:val="002D0D0B"/>
    <w:rPr>
      <w:rFonts w:eastAsiaTheme="minorHAnsi"/>
      <w:lang w:val="en-GB" w:eastAsia="en-US"/>
    </w:rPr>
  </w:style>
  <w:style w:type="paragraph" w:customStyle="1" w:styleId="3DBE9F89E9D34ED78D707FA8DC1B4CC31">
    <w:name w:val="3DBE9F89E9D34ED78D707FA8DC1B4CC31"/>
    <w:rsid w:val="002D0D0B"/>
    <w:rPr>
      <w:rFonts w:eastAsiaTheme="minorHAnsi"/>
      <w:lang w:val="en-GB" w:eastAsia="en-US"/>
    </w:rPr>
  </w:style>
  <w:style w:type="paragraph" w:customStyle="1" w:styleId="E317BD00677F45A7A8E3DA97B7F964061">
    <w:name w:val="E317BD00677F45A7A8E3DA97B7F964061"/>
    <w:rsid w:val="002D0D0B"/>
    <w:rPr>
      <w:rFonts w:eastAsiaTheme="minorHAnsi"/>
      <w:lang w:val="en-GB" w:eastAsia="en-US"/>
    </w:rPr>
  </w:style>
  <w:style w:type="paragraph" w:customStyle="1" w:styleId="BC16289A9B744B1D86CAE88755BDC9181">
    <w:name w:val="BC16289A9B744B1D86CAE88755BDC9181"/>
    <w:rsid w:val="002D0D0B"/>
    <w:rPr>
      <w:rFonts w:eastAsiaTheme="minorHAnsi"/>
      <w:lang w:val="en-GB" w:eastAsia="en-US"/>
    </w:rPr>
  </w:style>
  <w:style w:type="paragraph" w:customStyle="1" w:styleId="1B6A7F5F38514340B34F52A7222B475E1">
    <w:name w:val="1B6A7F5F38514340B34F52A7222B475E1"/>
    <w:rsid w:val="002D0D0B"/>
    <w:rPr>
      <w:rFonts w:eastAsiaTheme="minorHAnsi"/>
      <w:lang w:val="en-GB" w:eastAsia="en-US"/>
    </w:rPr>
  </w:style>
  <w:style w:type="paragraph" w:customStyle="1" w:styleId="4A17681FF9E5468FA56D8BF99FE871431">
    <w:name w:val="4A17681FF9E5468FA56D8BF99FE871431"/>
    <w:rsid w:val="002D0D0B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IMCA17">
      <a:dk1>
        <a:srgbClr val="000000"/>
      </a:dk1>
      <a:lt1>
        <a:srgbClr val="FFFFFF"/>
      </a:lt1>
      <a:dk2>
        <a:srgbClr val="260F2D"/>
      </a:dk2>
      <a:lt2>
        <a:srgbClr val="EEECE1"/>
      </a:lt2>
      <a:accent1>
        <a:srgbClr val="49CAFF"/>
      </a:accent1>
      <a:accent2>
        <a:srgbClr val="8240C1"/>
      </a:accent2>
      <a:accent3>
        <a:srgbClr val="F0054B"/>
      </a:accent3>
      <a:accent4>
        <a:srgbClr val="F15A24"/>
      </a:accent4>
      <a:accent5>
        <a:srgbClr val="FF9900"/>
      </a:accent5>
      <a:accent6>
        <a:srgbClr val="00A945"/>
      </a:accent6>
      <a:hlink>
        <a:srgbClr val="005DBA"/>
      </a:hlink>
      <a:folHlink>
        <a:srgbClr val="562A8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e1f00783-8fea-42f6-b65f-feaab6cee7ad" xsi:nil="true"/>
    <_dlc_DocId xmlns="e1f00783-8fea-42f6-b65f-feaab6cee7ad">BSSBMS-957839184-87698</_dlc_DocId>
    <_dlc_DocIdUrl xmlns="e1f00783-8fea-42f6-b65f-feaab6cee7ad">
      <Url>https://boskalis.sharepoint.com/sites/BSS-BMS/_layouts/15/DocIdRedir.aspx?ID=BSSBMS-957839184-87698</Url>
      <Description>BSSBMS-957839184-87698</Description>
    </_dlc_DocIdUrl>
    <bmsOwner xmlns="e1f00783-8fea-42f6-b65f-feaab6cee7ad">
      <UserInfo>
        <DisplayName>Carroll, Natalie</DisplayName>
        <AccountId>19</AccountId>
        <AccountType/>
      </UserInfo>
    </bmsOwner>
    <bmsLibrary xmlns="e1f00783-8fea-42f6-b65f-feaab6cee7ad">10 Competence &amp; Training</bmsLibrary>
    <bmsRevisionNotes xmlns="e1f00783-8fea-42f6-b65f-feaab6cee7ad" xsi:nil="true"/>
    <bmsRevisionNumber xmlns="e1f00783-8fea-42f6-b65f-feaab6cee7ad">1</bmsRevisionNumber>
    <bmsDocumentType xmlns="e1f00783-8fea-42f6-b65f-feaab6cee7ad">Form</bmsDocumentType>
    <bmsRevisionDate xmlns="e1f00783-8fea-42f6-b65f-feaab6cee7ad">2022-01-18T00:00:00+00:00</bmsRevisionDate>
    <bmsRevision xmlns="e1f00783-8fea-42f6-b65f-feaab6cee7ad" xsi:nil="true"/>
    <bmsOriginator xmlns="e1f00783-8fea-42f6-b65f-feaab6cee7ad">
      <UserInfo>
        <DisplayName>Readman, Abigail</DisplayName>
        <AccountId>158</AccountId>
        <AccountType/>
      </UserInfo>
    </bmsOriginator>
    <bmsReviewer xmlns="e1f00783-8fea-42f6-b65f-feaab6cee7ad">
      <UserInfo>
        <DisplayName>abigail.readman@boskalis.com</DisplayName>
        <AccountId>158</AccountId>
        <AccountType/>
      </UserInfo>
    </bmsReviewer>
    <SyncErrors xmlns="e1f00783-8fea-42f6-b65f-feaab6cee7ad" xsi:nil="true"/>
    <DocumentStatus xmlns="e1f00783-8fea-42f6-b65f-feaab6cee7ad" xsi:nil="true"/>
    <bmsDocumentId xmlns="e1f00783-8fea-42f6-b65f-feaab6cee7ad" xsi:nil="true"/>
    <SyncStatus xmlns="e1f00783-8fea-42f6-b65f-feaab6cee7ad">Completed</SyncStatus>
    <bmsLevel xmlns="e1f00783-8fea-42f6-b65f-feaab6cee7ad">10-04 Competence Assurance</bmsLevel>
    <Synced xmlns="e1f00783-8fea-42f6-b65f-feaab6cee7ad">2023-10-31T11:12:00+00:00</Synced>
    <HighRisk xmlns="462439ae-f540-45ae-a38d-10b3f5255bff">false</HighRisk>
    <ProcessStatus xmlns="462439ae-f540-45ae-a38d-10b3f5255bff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MS Document" ma:contentTypeID="0x010100CF6C28793D4F4844AADA43AB352B36550011C330D93C933F489200EE71C489167E" ma:contentTypeVersion="30" ma:contentTypeDescription="" ma:contentTypeScope="" ma:versionID="726094bf784af4f2e0d9cc22cc91f13c">
  <xsd:schema xmlns:xsd="http://www.w3.org/2001/XMLSchema" xmlns:xs="http://www.w3.org/2001/XMLSchema" xmlns:p="http://schemas.microsoft.com/office/2006/metadata/properties" xmlns:ns2="e1f00783-8fea-42f6-b65f-feaab6cee7ad" xmlns:ns3="462439ae-f540-45ae-a38d-10b3f5255bff" targetNamespace="http://schemas.microsoft.com/office/2006/metadata/properties" ma:root="true" ma:fieldsID="968ff8a79b59a554e0a6dcf5361e8c3a" ns2:_="" ns3:_="">
    <xsd:import namespace="e1f00783-8fea-42f6-b65f-feaab6cee7ad"/>
    <xsd:import namespace="462439ae-f540-45ae-a38d-10b3f5255bff"/>
    <xsd:element name="properties">
      <xsd:complexType>
        <xsd:sequence>
          <xsd:element name="documentManagement">
            <xsd:complexType>
              <xsd:all>
                <xsd:element ref="ns2:bmsDocumentId" minOccurs="0"/>
                <xsd:element ref="ns2:bmsRevisionNumber" minOccurs="0"/>
                <xsd:element ref="ns2:bmsLibrary" minOccurs="0"/>
                <xsd:element ref="ns2:bmsLevel" minOccurs="0"/>
                <xsd:element ref="ns2:bmsDocumentType" minOccurs="0"/>
                <xsd:element ref="ns2:bmsOriginator" minOccurs="0"/>
                <xsd:element ref="ns2:bmsOwner" minOccurs="0"/>
                <xsd:element ref="ns2:bmsReviewer" minOccurs="0"/>
                <xsd:element ref="ns2:bmsRevisionDate" minOccurs="0"/>
                <xsd:element ref="ns2:bmsRevisionNotes" minOccurs="0"/>
                <xsd:element ref="ns2:_dlc_DocIdUrl" minOccurs="0"/>
                <xsd:element ref="ns2:Synced" minOccurs="0"/>
                <xsd:element ref="ns2:SyncErrors" minOccurs="0"/>
                <xsd:element ref="ns2:SyncStatus" minOccurs="0"/>
                <xsd:element ref="ns2:bmsRevision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2:DocumentStatus" minOccurs="0"/>
                <xsd:element ref="ns3:MediaServiceObjectDetectorVersions" minOccurs="0"/>
                <xsd:element ref="ns3:ProcessStatus" minOccurs="0"/>
                <xsd:element ref="ns3:HighRisk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00783-8fea-42f6-b65f-feaab6cee7ad" elementFormDefault="qualified">
    <xsd:import namespace="http://schemas.microsoft.com/office/2006/documentManagement/types"/>
    <xsd:import namespace="http://schemas.microsoft.com/office/infopath/2007/PartnerControls"/>
    <xsd:element name="bmsDocumentId" ma:index="1" nillable="true" ma:displayName="Document Reference" ma:indexed="true" ma:internalName="bmsDocumentId" ma:readOnly="false">
      <xsd:simpleType>
        <xsd:restriction base="dms:Text">
          <xsd:maxLength value="255"/>
        </xsd:restriction>
      </xsd:simpleType>
    </xsd:element>
    <xsd:element name="bmsRevisionNumber" ma:index="2" nillable="true" ma:displayName="Revision Number" ma:decimals="0" ma:default="1" ma:internalName="bmsRevisionNumber" ma:readOnly="false" ma:percentage="FALSE">
      <xsd:simpleType>
        <xsd:restriction base="dms:Number"/>
      </xsd:simpleType>
    </xsd:element>
    <xsd:element name="bmsLibrary" ma:index="3" nillable="true" ma:displayName="Library" ma:format="Dropdown" ma:internalName="bmsLibrary">
      <xsd:simpleType>
        <xsd:union memberTypes="dms:Text">
          <xsd:simpleType>
            <xsd:restriction base="dms:Choice">
              <xsd:enumeration value="01 Business Unit"/>
              <xsd:enumeration value="02 SHEQ"/>
              <xsd:enumeration value="03 Commercial"/>
              <xsd:enumeration value="04 Operational &amp; Project Services"/>
              <xsd:enumeration value="05 Supply Chain"/>
              <xsd:enumeration value="06 Projects"/>
              <xsd:enumeration value="07 Engineering"/>
              <xsd:enumeration value="08 Assets"/>
              <xsd:enumeration value="09 HR"/>
              <xsd:enumeration value="10 Competence &amp; Training"/>
              <xsd:enumeration value="11 Finance"/>
              <xsd:enumeration value="12 Remote Technologies"/>
            </xsd:restriction>
          </xsd:simpleType>
        </xsd:union>
      </xsd:simpleType>
    </xsd:element>
    <xsd:element name="bmsLevel" ma:index="4" nillable="true" ma:displayName="Level" ma:format="Dropdown" ma:internalName="bmsLevel">
      <xsd:simpleType>
        <xsd:union memberTypes="dms:Text">
          <xsd:simpleType>
            <xsd:restriction base="dms:Choice">
              <xsd:enumeration value="01-01 BSS Policy Statement"/>
              <xsd:enumeration value="01-02 Org Chart"/>
              <xsd:enumeration value="01-03 Onshore Terms of Reference"/>
              <xsd:enumeration value="01-04 Offshore Terms of Reference"/>
              <xsd:enumeration value="01-05 BSS Supporting Documents / Forms"/>
              <xsd:enumeration value="02-01 SHE"/>
              <xsd:enumeration value="02-02 QA/QC"/>
              <xsd:enumeration value="02-03 Assurance"/>
              <xsd:enumeration value="03-01 WoW Process"/>
              <xsd:enumeration value="03-02 BD"/>
              <xsd:enumeration value="03-03 Tendering"/>
              <xsd:enumeration value="03-04 Projects"/>
              <xsd:enumeration value="04-01 Diving"/>
              <xsd:enumeration value="04-02 Operations"/>
              <xsd:enumeration value="04-03 OPO"/>
              <xsd:enumeration value="04-05 Planning"/>
              <xsd:enumeration value="04-06 Document Control"/>
              <xsd:enumeration value="04-07 Data Admin"/>
              <xsd:enumeration value="05-01 Customs &amp; Logistics"/>
              <xsd:enumeration value="05-02 Procurement"/>
              <xsd:enumeration value="05-03 The Hangar"/>
              <xsd:enumeration value="05-04 Subcontracts"/>
              <xsd:enumeration value="06-01 WoW Process"/>
              <xsd:enumeration value="06-02 Project Delivery"/>
              <xsd:enumeration value="07-01 Lifting"/>
              <xsd:enumeration value="07-02 Isolations"/>
              <xsd:enumeration value="07-03 Seafastening"/>
              <xsd:enumeration value="07-04 Best Practice"/>
              <xsd:enumeration value="07-05 Engineering Forms &amp; Templates"/>
              <xsd:enumeration value="07-06 Drawing Office"/>
              <xsd:enumeration value="07-07 Inspection"/>
              <xsd:enumeration value="07-08 Mobilisation"/>
              <xsd:enumeration value="08-01 Vessel Management"/>
              <xsd:enumeration value="08-02 Diving Technical"/>
              <xsd:enumeration value="08-03 Atlantis - Vessel Specific Manuals"/>
              <xsd:enumeration value="08-05 Da Vinci - Vessel Specific Manuals"/>
              <xsd:enumeration value="08-06 Polaris - Vessel Specific Manuals"/>
              <xsd:enumeration value="08-07 Topaz - Vessel Specific Manuals"/>
              <xsd:enumeration value="08-08 Northern Ocean - Vessel Specific Manuals"/>
              <xsd:enumeration value="08-09 BSS-FMSO Vessel Bridging Document"/>
              <xsd:enumeration value="08-10 Life Support Package (LSP)"/>
              <xsd:enumeration value="08-11 Air Spreads"/>
              <xsd:enumeration value="09-01 HR Procedures"/>
              <xsd:enumeration value="09-02 HR Forms and Checklists"/>
              <xsd:enumeration value="09-03 Onshore Terms of Reference"/>
              <xsd:enumeration value="09-04 HR Offshore (UMS)"/>
              <xsd:enumeration value="10-01 Global C&amp;T Standards &amp; Training Matrices"/>
              <xsd:enumeration value="10-02 Competence Programmes"/>
              <xsd:enumeration value="10-04 General Forms and Templates"/>
              <xsd:enumeration value="10-04 Competence Assurance"/>
              <xsd:enumeration value="10-05 Offshore Terms of Reference"/>
              <xsd:enumeration value="10-06 Offshore Role Familiarisation"/>
              <xsd:enumeration value="10-05 Systems of Work - Guidance &amp; Instructions"/>
              <xsd:enumeration value="10-01 Competence Management Schemes (CMS)"/>
              <xsd:enumeration value="10-02 Training Management Schemes (TMS) &amp; Matrices"/>
              <xsd:enumeration value="10-03 Regulations &amp; Compliance"/>
              <xsd:enumeration value="11-01 Project Cost Control"/>
              <xsd:enumeration value="11-02 Finance"/>
              <xsd:enumeration value="12-01 Remote Operations"/>
              <xsd:enumeration value="12-02 ROV"/>
            </xsd:restriction>
          </xsd:simpleType>
        </xsd:union>
      </xsd:simpleType>
    </xsd:element>
    <xsd:element name="bmsDocumentType" ma:index="5" nillable="true" ma:displayName="Document Type" ma:default="Document" ma:format="Dropdown" ma:internalName="bmsDocumentType" ma:readOnly="false">
      <xsd:simpleType>
        <xsd:union memberTypes="dms:Text">
          <xsd:simpleType>
            <xsd:restriction base="dms:Choice">
              <xsd:enumeration value="Assessment"/>
              <xsd:enumeration value="Checklist"/>
              <xsd:enumeration value="Datasheet"/>
              <xsd:enumeration value="Document"/>
              <xsd:enumeration value="Document Set"/>
              <xsd:enumeration value="Drawing"/>
              <xsd:enumeration value="Form"/>
              <xsd:enumeration value="Job Profile"/>
              <xsd:enumeration value="Log"/>
              <xsd:enumeration value="Manual"/>
              <xsd:enumeration value="Policy"/>
              <xsd:enumeration value="Procedure"/>
              <xsd:enumeration value="Process"/>
              <xsd:enumeration value="Project Plan"/>
              <xsd:enumeration value="Register"/>
              <xsd:enumeration value="Report"/>
              <xsd:enumeration value="Template"/>
              <xsd:enumeration value="Terms of Reference"/>
              <xsd:enumeration value="Work Instruction"/>
              <xsd:enumeration value="RASCI Matrix"/>
              <xsd:enumeration value="Best Practice"/>
              <xsd:enumeration value="Organisation Chart"/>
              <xsd:enumeration value="Task Risk Assessment"/>
            </xsd:restriction>
          </xsd:simpleType>
        </xsd:union>
      </xsd:simpleType>
    </xsd:element>
    <xsd:element name="bmsOriginator" ma:index="6" nillable="true" ma:displayName="Originator" ma:list="UserInfo" ma:SharePointGroup="0" ma:internalName="bmsOrigin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Owner" ma:index="7" nillable="true" ma:displayName="Owner" ma:list="UserInfo" ma:SharePointGroup="0" ma:internalName="bms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ewer" ma:index="8" nillable="true" ma:displayName="Reviewer(s)" ma:list="UserInfo" ma:SharePointGroup="0" ma:internalName="bmsReview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sionDate" ma:index="9" nillable="true" ma:displayName="Revised" ma:default="[today]" ma:format="DateOnly" ma:internalName="bmsRevisionDate" ma:readOnly="false">
      <xsd:simpleType>
        <xsd:restriction base="dms:DateTime"/>
      </xsd:simpleType>
    </xsd:element>
    <xsd:element name="bmsRevisionNotes" ma:index="10" nillable="true" ma:displayName="Revision History" ma:internalName="bmsRevisionNotes" ma:readOnly="false">
      <xsd:simpleType>
        <xsd:restriction base="dms:Note"/>
      </xsd:simpleType>
    </xsd:element>
    <xsd:element name="_dlc_DocIdUrl" ma:index="11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ynced" ma:index="12" nillable="true" ma:displayName="Synced" ma:format="DateTime" ma:internalName="Synced" ma:readOnly="false">
      <xsd:simpleType>
        <xsd:restriction base="dms:DateTime"/>
      </xsd:simpleType>
    </xsd:element>
    <xsd:element name="SyncErrors" ma:index="13" nillable="true" ma:displayName="Sync Errors" ma:internalName="SyncErrors" ma:readOnly="false">
      <xsd:simpleType>
        <xsd:restriction base="dms:Text">
          <xsd:maxLength value="255"/>
        </xsd:restriction>
      </xsd:simpleType>
    </xsd:element>
    <xsd:element name="SyncStatus" ma:index="14" nillable="true" ma:displayName="Sync Status" ma:description="Status on Vessel Dualog hub" ma:format="Dropdown" ma:internalName="SyncStatus">
      <xsd:simpleType>
        <xsd:restriction base="dms:Text">
          <xsd:maxLength value="255"/>
        </xsd:restriction>
      </xsd:simpleType>
    </xsd:element>
    <xsd:element name="bmsRevision" ma:index="16" nillable="true" ma:displayName="Revision Reference" ma:internalName="bmsRevision" ma:readOnly="false">
      <xsd:simpleType>
        <xsd:restriction base="dms:Text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hidden="true" ma:internalName="SharedWithDetails" ma:readOnly="true">
      <xsd:simpleType>
        <xsd:restriction base="dms:Note"/>
      </xsd:simpleType>
    </xsd:element>
    <xsd:element name="DocumentStatus" ma:index="30" nillable="true" ma:displayName="Document Status" ma:format="Dropdown" ma:indexed="true" ma:internalName="DocumentStatus">
      <xsd:simpleType>
        <xsd:restriction base="dms:Choice">
          <xsd:enumeration value="Draft"/>
          <xsd:enumeration value="Reviewed"/>
          <xsd:enumeration value="Approved"/>
          <xsd:enumeration value="Reject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39ae-f540-45ae-a38d-10b3f5255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cessStatus" ma:index="32" nillable="true" ma:displayName="Process Status" ma:format="Dropdown" ma:internalName="ProcessStatus">
      <xsd:simpleType>
        <xsd:restriction base="dms:Choice">
          <xsd:enumeration value="PR started"/>
          <xsd:enumeration value="Issued for acceptance"/>
          <xsd:enumeration value="Document accepted"/>
          <xsd:enumeration value="Document withdrawn"/>
          <xsd:enumeration value="Issued for update"/>
          <xsd:enumeration value="Issued for review"/>
          <xsd:enumeration value="Issued for edit"/>
          <xsd:enumeration value="Issued for release"/>
          <xsd:enumeration value="Release approved"/>
          <xsd:enumeration value="Release denied"/>
          <xsd:enumeration value="PR closed"/>
        </xsd:restriction>
      </xsd:simpleType>
    </xsd:element>
    <xsd:element name="HighRisk" ma:index="33" nillable="true" ma:displayName="High Risk" ma:default="0" ma:internalName="HighRisk">
      <xsd:simpleType>
        <xsd:restriction base="dms:Boolea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58CC51-986E-4D58-BDE5-E8E7FF1118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2AF04-76FA-480A-8693-A79B55606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DEBC2-544B-4B8F-8D9D-70D44C3A9A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E26EA4-2066-493E-B71B-D4733D59AAEA}">
  <ds:schemaRefs>
    <ds:schemaRef ds:uri="http://schemas.microsoft.com/office/2006/metadata/properties"/>
    <ds:schemaRef ds:uri="http://schemas.microsoft.com/office/infopath/2007/PartnerControls"/>
    <ds:schemaRef ds:uri="e1f00783-8fea-42f6-b65f-feaab6cee7ad"/>
    <ds:schemaRef ds:uri="462439ae-f540-45ae-a38d-10b3f5255bff"/>
  </ds:schemaRefs>
</ds:datastoreItem>
</file>

<file path=customXml/itemProps5.xml><?xml version="1.0" encoding="utf-8"?>
<ds:datastoreItem xmlns:ds="http://schemas.openxmlformats.org/officeDocument/2006/customXml" ds:itemID="{1C463C8A-4D68-4D7F-9838-A7E0323E0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00783-8fea-42f6-b65f-feaab6cee7ad"/>
    <ds:schemaRef ds:uri="462439ae-f540-45ae-a38d-10b3f5255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Questioning Record template (002)</Template>
  <TotalTime>148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Questioning Record</dc:title>
  <dc:subject>11-04 Competence Assurance</dc:subject>
  <dc:creator>localuser</dc:creator>
  <cp:keywords/>
  <dc:description/>
  <cp:lastModifiedBy>UWE CCC</cp:lastModifiedBy>
  <cp:revision>6</cp:revision>
  <dcterms:created xsi:type="dcterms:W3CDTF">2018-03-16T15:01:00Z</dcterms:created>
  <dcterms:modified xsi:type="dcterms:W3CDTF">2026-01-28T00:22:00Z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0x010100CF6C28793D4F4844AADA43AB352B36550011C330D93C933F489200EE71C489167E</vt:lpwstr>
  </property>
  <property fmtid="{D5CDD505-2E9C-101B-9397-08002B2CF9AE}" pid="3" name="_dlc_DocIdItemGuid">
    <vt:lpwstr>c84999b0-e1de-4bb7-9bfa-61c54a7cd95d</vt:lpwstr>
  </property>
</Properties>
</file>